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F963BD" w:rsidP="00FB7A02" w:rsidRDefault="00F963BD" w14:paraId="3C4A9F66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F963BD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  <w:lang w:val="en-US"/>
                                  </w:rPr>
                                  <w:t>Unprotected Accident Area</w:t>
                                </w:r>
                                <w:r w:rsidRPr="00F963BD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  </w:t>
                                </w:r>
                              </w:p>
                              <w:p w:rsidRPr="00CF43DF" w:rsidR="00CF43DF" w:rsidP="00FB7A02" w:rsidRDefault="000E6ED9" w14:paraId="054F49FC" w14:textId="02B6DD0B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F963BD" w:rsidP="00FB7A02" w:rsidRDefault="00F963BD" w14:paraId="3C4A9F66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F963BD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Unprotected Accident Area</w:t>
                          </w:r>
                          <w:r w:rsidRPr="00F963BD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> </w:t>
                          </w:r>
                          <w:r w:rsidRPr="00F963BD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:rsidRPr="00CF43DF" w:rsidR="00CF43DF" w:rsidP="00FB7A02" w:rsidRDefault="000E6ED9" w14:paraId="054F49FC" w14:textId="02B6DD0B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7689F6D3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D74D8F" w:rsidR="00D74D8F">
        <w:rPr>
          <w:sz w:val="40"/>
          <w:szCs w:val="40"/>
        </w:rPr>
        <w:t xml:space="preserve">Unprotected Accident Area  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299FABEF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261903" w14:paraId="2FED8BA1" w14:textId="60EA43D3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67A53D29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299FABEF" w:rsidRDefault="00261903" w14:paraId="47127A27" w14:textId="6B9DBCC2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667314F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21FACB5E" w:rsidTr="299FABEF" w14:paraId="068B2EE8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459FA75F" w:rsidP="21FACB5E" w:rsidRDefault="459FA75F" w14:paraId="472A7E21" w14:textId="476CA493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299FABEF" w:rsidR="2338F90E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299FABEF" w:rsidR="61E3AB5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299FABEF" w:rsidR="2338F90E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299FABEF" w:rsidR="31DA82EE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299FABEF" w:rsidR="2338F90E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299FABEF" w:rsidR="7FDF1E3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21FACB5E" w:rsidP="299FABEF" w:rsidRDefault="21FACB5E" w14:paraId="1469CBE6" w14:textId="5A3D29A9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54308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61AFFAE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61AFFAE0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21FACB5E" w:rsidP="299FABEF" w:rsidRDefault="21FACB5E" w14:paraId="318CEF00" w14:textId="0398CB40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170889453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61AFFAE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61AFFAE0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299FABEF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261903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</w:t>
            </w:r>
            <w:proofErr w:type="spellStart"/>
            <w:r w:rsidRPr="000E6ED9" w:rsidR="000E6ED9">
              <w:rPr>
                <w:rFonts w:ascii="Aptos Body" w:hAnsi="Aptos Body" w:cs="Arial"/>
                <w:lang w:val="en-US"/>
              </w:rPr>
              <w:t>OpenLR</w:t>
            </w:r>
            <w:proofErr w:type="spellEnd"/>
            <w:r w:rsidRPr="000E6ED9" w:rsidR="000E6ED9">
              <w:rPr>
                <w:rFonts w:ascii="Aptos Body" w:hAnsi="Aptos Body" w:cs="Arial"/>
                <w:lang w:val="en-US"/>
              </w:rPr>
              <w:t xml:space="preserve">  </w:t>
            </w:r>
          </w:p>
          <w:p w:rsidRPr="000E6ED9" w:rsidR="000E6ED9" w:rsidP="000E6ED9" w:rsidRDefault="00261903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299FABEF" w:rsidRDefault="00261903" w14:paraId="220CD7BE" w14:textId="51482159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568FC18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299FABEF" w:rsidRDefault="00261903" w14:paraId="61BD6325" w14:textId="6C2739A8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568FC18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299FABEF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261903" w14:paraId="4E3B3BEC" w14:textId="4B4E80B6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/>
                  <w:lang w:val="en-US"/>
                </w:rPr>
              </w:sdtPr>
              <w:sdtContent>
                <w:r w:rsidRPr="299FABEF" w:rsidR="12D0EAAB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/>
                  <w:lang w:val="en-US"/>
                </w:rPr>
              </w:sdtEndPr>
            </w:sdt>
            <w:r w:rsidRPr="299FABEF" w:rsidR="000E6ED9">
              <w:rPr>
                <w:rFonts w:ascii="Aptos Body" w:hAnsi="Aptos Body"/>
                <w:lang w:val="en-US"/>
              </w:rPr>
              <w:t xml:space="preserve"> </w:t>
            </w:r>
            <w:r w:rsidRPr="299FABEF" w:rsidR="000E6ED9">
              <w:rPr>
                <w:rFonts w:ascii="Aptos Body" w:hAnsi="Aptos Body" w:cs="Arial"/>
                <w:lang w:val="en-US"/>
              </w:rPr>
              <w:t xml:space="preserve">all sections of the road network as </w:t>
            </w:r>
            <w:r w:rsidRPr="299FABEF" w:rsidR="000E6ED9">
              <w:rPr>
                <w:rFonts w:ascii="Aptos Body" w:hAnsi="Aptos Body" w:cs="Arial"/>
                <w:lang w:val="en-US"/>
              </w:rPr>
              <w:t>designated</w:t>
            </w:r>
            <w:r w:rsidRPr="299FABEF" w:rsidR="000E6ED9">
              <w:rPr>
                <w:rFonts w:ascii="Aptos Body" w:hAnsi="Aptos Body" w:cs="Arial"/>
                <w:lang w:val="en-US"/>
              </w:rPr>
              <w:t xml:space="preserve"> by the Member State</w:t>
            </w:r>
          </w:p>
          <w:p w:rsidRPr="000E6ED9" w:rsidR="000E6ED9" w:rsidP="299FABEF" w:rsidRDefault="00261903" w14:paraId="51769D5B" w14:textId="125A8E4E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4FDED634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299FABEF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261903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261903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99FABEF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299FABEF" w:rsidRDefault="00261903" w14:paraId="6F55CDB8" w14:textId="7C13C0D1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99FABEF" w:rsidR="358C716D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99FABEF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299FABEF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299FABEF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261903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261903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61903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261903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261903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261903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261903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261903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261903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261903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D74D8F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1903" w:rsidP="00CF43DF" w:rsidRDefault="00261903" w14:paraId="6364A8BF" w14:textId="77777777">
      <w:pPr>
        <w:spacing w:after="0" w:line="240" w:lineRule="auto"/>
      </w:pPr>
      <w:r>
        <w:separator/>
      </w:r>
    </w:p>
  </w:endnote>
  <w:endnote w:type="continuationSeparator" w:id="0">
    <w:p w:rsidR="00261903" w:rsidP="00CF43DF" w:rsidRDefault="00261903" w14:paraId="54D5CC9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1903" w:rsidP="00CF43DF" w:rsidRDefault="00261903" w14:paraId="3FEBB09A" w14:textId="77777777">
      <w:pPr>
        <w:spacing w:after="0" w:line="240" w:lineRule="auto"/>
      </w:pPr>
      <w:r>
        <w:separator/>
      </w:r>
    </w:p>
  </w:footnote>
  <w:footnote w:type="continuationSeparator" w:id="0">
    <w:p w:rsidR="00261903" w:rsidP="00CF43DF" w:rsidRDefault="00261903" w14:paraId="4E492F5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23F35"/>
    <w:rsid w:val="00052F18"/>
    <w:rsid w:val="000E6ED9"/>
    <w:rsid w:val="0015382A"/>
    <w:rsid w:val="001E5C03"/>
    <w:rsid w:val="00261903"/>
    <w:rsid w:val="002A7207"/>
    <w:rsid w:val="004C5D46"/>
    <w:rsid w:val="00575A49"/>
    <w:rsid w:val="006547D5"/>
    <w:rsid w:val="00680B57"/>
    <w:rsid w:val="006E0193"/>
    <w:rsid w:val="007E427E"/>
    <w:rsid w:val="00852A72"/>
    <w:rsid w:val="00865F1C"/>
    <w:rsid w:val="008E0F79"/>
    <w:rsid w:val="008E1E44"/>
    <w:rsid w:val="0098013D"/>
    <w:rsid w:val="00A50FFF"/>
    <w:rsid w:val="00A649BB"/>
    <w:rsid w:val="00A67FD7"/>
    <w:rsid w:val="00AF4C62"/>
    <w:rsid w:val="00B373AF"/>
    <w:rsid w:val="00BC7948"/>
    <w:rsid w:val="00BF3417"/>
    <w:rsid w:val="00C52F83"/>
    <w:rsid w:val="00CF43DF"/>
    <w:rsid w:val="00D12823"/>
    <w:rsid w:val="00D21146"/>
    <w:rsid w:val="00D56069"/>
    <w:rsid w:val="00D57411"/>
    <w:rsid w:val="00D74D8F"/>
    <w:rsid w:val="00E30717"/>
    <w:rsid w:val="00E42CAF"/>
    <w:rsid w:val="00F40485"/>
    <w:rsid w:val="00F54254"/>
    <w:rsid w:val="00F963BD"/>
    <w:rsid w:val="00FA51A7"/>
    <w:rsid w:val="00FB7A02"/>
    <w:rsid w:val="00FD37D3"/>
    <w:rsid w:val="12796281"/>
    <w:rsid w:val="12D0EAAB"/>
    <w:rsid w:val="1399AEA6"/>
    <w:rsid w:val="21FACB5E"/>
    <w:rsid w:val="2338F90E"/>
    <w:rsid w:val="299FABEF"/>
    <w:rsid w:val="313EE5F9"/>
    <w:rsid w:val="31DA82EE"/>
    <w:rsid w:val="358C716D"/>
    <w:rsid w:val="459FA75F"/>
    <w:rsid w:val="4C182659"/>
    <w:rsid w:val="4FDED634"/>
    <w:rsid w:val="568FC18E"/>
    <w:rsid w:val="61AFFAE0"/>
    <w:rsid w:val="61E3AB5F"/>
    <w:rsid w:val="667314FA"/>
    <w:rsid w:val="67A53D29"/>
    <w:rsid w:val="6998160B"/>
    <w:rsid w:val="6FDCFE48"/>
    <w:rsid w:val="7E31152C"/>
    <w:rsid w:val="7FDF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E11917-FADE-40FF-B3A1-0368CB70FA54}"/>
</file>

<file path=customXml/itemProps2.xml><?xml version="1.0" encoding="utf-8"?>
<ds:datastoreItem xmlns:ds="http://schemas.openxmlformats.org/officeDocument/2006/customXml" ds:itemID="{574FEBB4-EF0B-4704-9E23-F4877C58CEDA}"/>
</file>

<file path=customXml/itemProps3.xml><?xml version="1.0" encoding="utf-8"?>
<ds:datastoreItem xmlns:ds="http://schemas.openxmlformats.org/officeDocument/2006/customXml" ds:itemID="{74D231B3-13A9-450C-86DE-D4D5AB85F9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13</revision>
  <dcterms:created xsi:type="dcterms:W3CDTF">2026-05-11T08:22:00.0000000Z</dcterms:created>
  <dcterms:modified xsi:type="dcterms:W3CDTF">2026-05-14T10:54:48.4900598Z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