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E42CAF" w:rsidP="00FB7A02" w:rsidRDefault="00E42CAF" w14:paraId="0B14AC92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E42CAF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Temporary Slippery Road </w:t>
                                </w:r>
                              </w:p>
                              <w:p w:rsidRPr="00CF43DF" w:rsidR="00CF43DF" w:rsidP="00FB7A02" w:rsidRDefault="000E6ED9" w14:paraId="054F49FC" w14:textId="28B6E24F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E42CAF" w:rsidP="00FB7A02" w:rsidRDefault="00E42CAF" w14:paraId="0B14AC92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E42CAF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Temporary Slippery Road </w:t>
                          </w:r>
                        </w:p>
                        <w:p w:rsidRPr="00CF43DF" w:rsidR="00CF43DF" w:rsidP="00FB7A02" w:rsidRDefault="000E6ED9" w14:paraId="054F49FC" w14:textId="28B6E24F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2A3C8BAE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D66197" w:rsidR="00D66197">
        <w:rPr>
          <w:sz w:val="40"/>
          <w:szCs w:val="40"/>
        </w:rPr>
        <w:t>Temporary Slippery Road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5C633FE6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7D5118" w14:paraId="2FED8BA1" w14:textId="21D6B2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0E2B52D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7D5118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48AEE82D" w:rsidTr="5C633FE6" w14:paraId="6C71604E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48AD8FE3" w:rsidP="48AEE82D" w:rsidRDefault="48AD8FE3" w14:paraId="12CB4218" w14:textId="3FC7F256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5C633FE6" w:rsidR="5A6B718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5C633FE6" w:rsidR="63BD44C1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5C633FE6" w:rsidR="5A6B718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5C633FE6" w:rsidR="79994C2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5C633FE6" w:rsidR="5A6B718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5C633FE6" w:rsidR="1C6F1643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48AEE82D" w:rsidP="5C633FE6" w:rsidRDefault="48AEE82D" w14:paraId="4BD9FF67" w14:textId="289325D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44362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0145ACE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145ACE7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48AEE82D" w:rsidP="5C633FE6" w:rsidRDefault="48AEE82D" w14:paraId="1C031BB5" w14:textId="4B151BAA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40360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0145ACE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145ACE7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C633FE6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7D5118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7D5118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C633FE6" w:rsidRDefault="007D5118" w14:paraId="220CD7BE" w14:textId="531FF813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268BC66F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C633FE6" w:rsidRDefault="007D5118" w14:paraId="61BD6325" w14:textId="4D2AD64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37F3528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C633FE6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7D5118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C633FE6" w:rsidRDefault="007D5118" w14:paraId="51769D5B" w14:textId="742A3B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15E3475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C633FE6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7D5118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7D5118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C633FE6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C633FE6" w:rsidRDefault="007D5118" w14:paraId="6F55CDB8" w14:textId="18275942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C633FE6" w:rsidR="503C8D8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C633FE6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C633FE6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C633FE6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7D5118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7D5118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7D5118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7D5118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7D5118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7D5118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7D5118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7D5118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7D5118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7D5118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D66197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D5118" w:rsidP="00CF43DF" w:rsidRDefault="007D5118" w14:paraId="4418D589" w14:textId="77777777">
      <w:pPr>
        <w:spacing w:after="0" w:line="240" w:lineRule="auto"/>
      </w:pPr>
      <w:r>
        <w:separator/>
      </w:r>
    </w:p>
  </w:endnote>
  <w:endnote w:type="continuationSeparator" w:id="0">
    <w:p w:rsidR="007D5118" w:rsidP="00CF43DF" w:rsidRDefault="007D5118" w14:paraId="2208F0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D5118" w:rsidP="00CF43DF" w:rsidRDefault="007D5118" w14:paraId="593271F1" w14:textId="77777777">
      <w:pPr>
        <w:spacing w:after="0" w:line="240" w:lineRule="auto"/>
      </w:pPr>
      <w:r>
        <w:separator/>
      </w:r>
    </w:p>
  </w:footnote>
  <w:footnote w:type="continuationSeparator" w:id="0">
    <w:p w:rsidR="007D5118" w:rsidP="00CF43DF" w:rsidRDefault="007D5118" w14:paraId="587A00C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E6ED9"/>
    <w:rsid w:val="0015382A"/>
    <w:rsid w:val="001E5C03"/>
    <w:rsid w:val="002A7207"/>
    <w:rsid w:val="004C5D46"/>
    <w:rsid w:val="00575A49"/>
    <w:rsid w:val="006547D5"/>
    <w:rsid w:val="00680B57"/>
    <w:rsid w:val="006E0193"/>
    <w:rsid w:val="007D5118"/>
    <w:rsid w:val="007E427E"/>
    <w:rsid w:val="00852A72"/>
    <w:rsid w:val="00865F1C"/>
    <w:rsid w:val="008E0F79"/>
    <w:rsid w:val="008E1E44"/>
    <w:rsid w:val="0098013D"/>
    <w:rsid w:val="00A50FFF"/>
    <w:rsid w:val="00A649BB"/>
    <w:rsid w:val="00A67FD7"/>
    <w:rsid w:val="00AF4C62"/>
    <w:rsid w:val="00B373AF"/>
    <w:rsid w:val="00BC7948"/>
    <w:rsid w:val="00BF3417"/>
    <w:rsid w:val="00C52F83"/>
    <w:rsid w:val="00CF43DF"/>
    <w:rsid w:val="00D21146"/>
    <w:rsid w:val="00D56069"/>
    <w:rsid w:val="00D57411"/>
    <w:rsid w:val="00D66197"/>
    <w:rsid w:val="00E42CAF"/>
    <w:rsid w:val="00F40485"/>
    <w:rsid w:val="00F54254"/>
    <w:rsid w:val="00FA51A7"/>
    <w:rsid w:val="00FB7A02"/>
    <w:rsid w:val="00FD37D3"/>
    <w:rsid w:val="0145ACE7"/>
    <w:rsid w:val="03731109"/>
    <w:rsid w:val="0E2B52D5"/>
    <w:rsid w:val="15E34759"/>
    <w:rsid w:val="17888828"/>
    <w:rsid w:val="1C6F1643"/>
    <w:rsid w:val="268BC66F"/>
    <w:rsid w:val="2886EF8E"/>
    <w:rsid w:val="37F3528D"/>
    <w:rsid w:val="48AD8FE3"/>
    <w:rsid w:val="48AEE82D"/>
    <w:rsid w:val="503C8D89"/>
    <w:rsid w:val="5A6B718C"/>
    <w:rsid w:val="5B443AB3"/>
    <w:rsid w:val="5C633FE6"/>
    <w:rsid w:val="5CF0E19B"/>
    <w:rsid w:val="5CFBE6A6"/>
    <w:rsid w:val="63BD44C1"/>
    <w:rsid w:val="7999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9EEA40-D40D-47A9-A77F-27A71131DE38}"/>
</file>

<file path=customXml/itemProps2.xml><?xml version="1.0" encoding="utf-8"?>
<ds:datastoreItem xmlns:ds="http://schemas.openxmlformats.org/officeDocument/2006/customXml" ds:itemID="{260D4B63-BD43-4277-8C55-420DAEB8F598}"/>
</file>

<file path=customXml/itemProps3.xml><?xml version="1.0" encoding="utf-8"?>
<ds:datastoreItem xmlns:ds="http://schemas.openxmlformats.org/officeDocument/2006/customXml" ds:itemID="{E8875F2E-92A8-48AF-84DB-2D7B26257F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11</revision>
  <dcterms:created xsi:type="dcterms:W3CDTF">2026-05-11T08:22:00.0000000Z</dcterms:created>
  <dcterms:modified xsi:type="dcterms:W3CDTF">2026-05-14T10:54:55.4432638Z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