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8013D" w:rsidP="00FB7A02" w:rsidRDefault="0098013D" w14:paraId="72269242" w14:textId="77777777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98013D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Exceptional Weather Conditions </w:t>
                                </w:r>
                              </w:p>
                              <w:p w:rsidRPr="00CF43DF" w:rsidR="00CF43DF" w:rsidP="00FB7A02" w:rsidRDefault="000E6ED9" w14:paraId="054F49FC" w14:textId="6893335E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="0098013D" w:rsidP="00FB7A02" w:rsidRDefault="0098013D" w14:paraId="72269242" w14:textId="77777777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98013D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 xml:space="preserve">Exceptional Weather Conditions </w:t>
                          </w:r>
                        </w:p>
                        <w:p w:rsidRPr="00CF43DF" w:rsidR="00CF43DF" w:rsidP="00FB7A02" w:rsidRDefault="000E6ED9" w14:paraId="054F49FC" w14:textId="6893335E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21EB95B7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607391" w:rsidR="00607391">
        <w:rPr>
          <w:sz w:val="40"/>
          <w:szCs w:val="40"/>
        </w:rPr>
        <w:t>Exceptional Weather Conditions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1BC43037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1BC43037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1BC43037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1BC43037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1BC43037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1BC43037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6D6EC4" w14:paraId="2FED8BA1" w14:textId="3FD80BB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1BC43037" w:rsidR="3484CD0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1BC43037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000E6ED9" w:rsidRDefault="006D6EC4" w14:paraId="47127A27" w14:textId="007820C7">
            <w:pPr>
              <w:jc w:val="left"/>
              <w:rPr>
                <w:rFonts w:ascii="Aptos Body" w:hAnsi="Aptos Body" w:cs="Arial"/>
                <w:i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29CCCE72" w:rsidTr="1BC43037" w14:paraId="27BFF762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39D8093D" w:rsidP="29CCCE72" w:rsidRDefault="39D8093D" w14:paraId="014C08A6" w14:textId="542B1414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1BC43037" w:rsidR="0762249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1BC43037" w:rsidR="359E80BF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1BC43037" w:rsidR="0762249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1BC43037" w:rsidR="3BD9A1A9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1BC43037" w:rsidR="0762249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1BC43037" w:rsidR="6AE6363C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29CCCE72" w:rsidP="1BC43037" w:rsidRDefault="29CCCE72" w14:paraId="5E0C86A5" w14:textId="2E24139E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18140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1BC43037" w:rsidR="7D14DDCE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1BC43037" w:rsidR="7D14DDCE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29CCCE72" w:rsidP="1BC43037" w:rsidRDefault="29CCCE72" w14:paraId="3648033F" w14:textId="7B44EF36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77310212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1BC43037" w:rsidR="7D14DDCE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1BC43037" w:rsidR="7D14DDCE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1BC43037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6D6EC4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OpenLR  </w:t>
            </w:r>
          </w:p>
          <w:p w:rsidRPr="000E6ED9" w:rsidR="000E6ED9" w:rsidP="1BC43037" w:rsidRDefault="006D6EC4" w14:paraId="12A36957" w14:textId="37E81C4D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1BC43037" w:rsidR="1C079EB9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1BC43037" w:rsidR="000E6ED9">
              <w:rPr>
                <w:rFonts w:ascii="Aptos Body" w:hAnsi="Aptos Body" w:cs="Arial"/>
                <w:lang w:val="en-US"/>
              </w:rPr>
              <w:t xml:space="preserve">  Alert-C</w:t>
            </w:r>
          </w:p>
          <w:p w:rsidRPr="000E6ED9" w:rsidR="000E6ED9" w:rsidP="1BC43037" w:rsidRDefault="006D6EC4" w14:paraId="220CD7BE" w14:textId="22113CA2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1BC43037" w:rsidR="1C0DDC3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1BC43037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1BC43037" w:rsidRDefault="006D6EC4" w14:paraId="61BD6325" w14:textId="18C63A7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1BC43037" w:rsidR="1C0DDC3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1BC43037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1BC43037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6D6EC4" w14:paraId="4E3B3BEC" w14:textId="06BA092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/>
                  <w:lang w:val="en-US"/>
                </w:r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>all sections of the road network as designated by the Member State</w:t>
            </w:r>
          </w:p>
          <w:p w:rsidRPr="000E6ED9" w:rsidR="000E6ED9" w:rsidP="1BC43037" w:rsidRDefault="006D6EC4" w14:paraId="51769D5B" w14:textId="27CD5D8D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1BC43037" w:rsidR="569F06EF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1BC43037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1BC43037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6D6EC4" w14:paraId="391FCB88" w14:textId="765CA9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1BC43037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6D6EC4" w14:paraId="6A0B1EEC" w14:textId="16FBDF1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1BC43037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1BC43037" w:rsidRDefault="006D6EC4" w14:paraId="6F55CDB8" w14:textId="067E5295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1BC43037" w:rsidR="64159C9E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1BC43037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1BC43037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1BC43037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</w:p>
        </w:tc>
        <w:tc>
          <w:tcPr>
            <w:tcW w:w="1134" w:type="dxa"/>
          </w:tcPr>
          <w:p w:rsidRPr="00680B57" w:rsidR="000E6ED9" w:rsidP="000E6ED9" w:rsidRDefault="006D6EC4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</w:p>
        </w:tc>
        <w:tc>
          <w:tcPr>
            <w:tcW w:w="1134" w:type="dxa"/>
          </w:tcPr>
          <w:p w:rsidRPr="00680B57" w:rsidR="000E6ED9" w:rsidP="000E6ED9" w:rsidRDefault="006D6EC4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6D6EC4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6D6EC4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6D6EC4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6D6EC4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6D6EC4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6D6EC4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6D6EC4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6D6EC4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607391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4.4pt;height:93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6EC4" w:rsidP="00CF43DF" w:rsidRDefault="006D6EC4" w14:paraId="4A8D226E" w14:textId="77777777">
      <w:pPr>
        <w:spacing w:after="0" w:line="240" w:lineRule="auto"/>
      </w:pPr>
      <w:r>
        <w:separator/>
      </w:r>
    </w:p>
  </w:endnote>
  <w:endnote w:type="continuationSeparator" w:id="0">
    <w:p w:rsidR="006D6EC4" w:rsidP="00CF43DF" w:rsidRDefault="006D6EC4" w14:paraId="6B51FB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6EC4" w:rsidP="00CF43DF" w:rsidRDefault="006D6EC4" w14:paraId="13731A7F" w14:textId="77777777">
      <w:pPr>
        <w:spacing w:after="0" w:line="240" w:lineRule="auto"/>
      </w:pPr>
      <w:r>
        <w:separator/>
      </w:r>
    </w:p>
  </w:footnote>
  <w:footnote w:type="continuationSeparator" w:id="0">
    <w:p w:rsidR="006D6EC4" w:rsidP="00CF43DF" w:rsidRDefault="006D6EC4" w14:paraId="527A20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52F18"/>
    <w:rsid w:val="000E6ED9"/>
    <w:rsid w:val="0015382A"/>
    <w:rsid w:val="001E5C03"/>
    <w:rsid w:val="002A7207"/>
    <w:rsid w:val="004C5D46"/>
    <w:rsid w:val="00575A49"/>
    <w:rsid w:val="00607391"/>
    <w:rsid w:val="006547D5"/>
    <w:rsid w:val="00680B57"/>
    <w:rsid w:val="006D6EC4"/>
    <w:rsid w:val="006E0193"/>
    <w:rsid w:val="007E427E"/>
    <w:rsid w:val="00852A72"/>
    <w:rsid w:val="00865F1C"/>
    <w:rsid w:val="008E1E44"/>
    <w:rsid w:val="0098013D"/>
    <w:rsid w:val="00A50FFF"/>
    <w:rsid w:val="00AF4C62"/>
    <w:rsid w:val="00B373AF"/>
    <w:rsid w:val="00BF3417"/>
    <w:rsid w:val="00C52F83"/>
    <w:rsid w:val="00CF43DF"/>
    <w:rsid w:val="00D21146"/>
    <w:rsid w:val="00D56069"/>
    <w:rsid w:val="00D57411"/>
    <w:rsid w:val="00F40485"/>
    <w:rsid w:val="00F54254"/>
    <w:rsid w:val="00FA51A7"/>
    <w:rsid w:val="00FB7A02"/>
    <w:rsid w:val="045F1858"/>
    <w:rsid w:val="07622494"/>
    <w:rsid w:val="104DD8D4"/>
    <w:rsid w:val="1BC43037"/>
    <w:rsid w:val="1C079EB9"/>
    <w:rsid w:val="1C0DDC37"/>
    <w:rsid w:val="29CCCE72"/>
    <w:rsid w:val="2F39EE45"/>
    <w:rsid w:val="3484CD07"/>
    <w:rsid w:val="359E80BF"/>
    <w:rsid w:val="39D8093D"/>
    <w:rsid w:val="3BD9A1A9"/>
    <w:rsid w:val="4BE67B33"/>
    <w:rsid w:val="569F06EF"/>
    <w:rsid w:val="59F522E8"/>
    <w:rsid w:val="64159C9E"/>
    <w:rsid w:val="6AE6363C"/>
    <w:rsid w:val="7D14DDCE"/>
    <w:rsid w:val="7F26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AFB0B0-65B3-494E-ACCD-C7F5BC90E56F}"/>
</file>

<file path=customXml/itemProps2.xml><?xml version="1.0" encoding="utf-8"?>
<ds:datastoreItem xmlns:ds="http://schemas.openxmlformats.org/officeDocument/2006/customXml" ds:itemID="{53AADBE6-E56A-4EA9-B217-C3118E5779BC}"/>
</file>

<file path=customXml/itemProps3.xml><?xml version="1.0" encoding="utf-8"?>
<ds:datastoreItem xmlns:ds="http://schemas.openxmlformats.org/officeDocument/2006/customXml" ds:itemID="{79EBCC5D-0B25-40B9-8487-25CFA96644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8</revision>
  <dcterms:created xsi:type="dcterms:W3CDTF">2026-05-11T08:22:00.0000000Z</dcterms:created>
  <dcterms:modified xsi:type="dcterms:W3CDTF">2026-05-14T10:55:10.3496242Z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