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F4C62" w:rsidP="00FB7A02" w:rsidRDefault="00AF4C62" w14:paraId="192E494F" w14:textId="77777777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End of Queue</w:t>
                                </w:r>
                              </w:p>
                              <w:p w:rsidRPr="00CF43DF" w:rsidR="00CF43DF" w:rsidP="00FB7A02" w:rsidRDefault="000E6ED9" w14:paraId="054F49FC" w14:textId="1FBF16F8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="00AF4C62" w:rsidP="00FB7A02" w:rsidRDefault="00AF4C62" w14:paraId="192E494F" w14:textId="77777777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>End of Queue</w:t>
                          </w:r>
                        </w:p>
                        <w:p w:rsidRPr="00CF43DF" w:rsidR="00CF43DF" w:rsidP="00FB7A02" w:rsidRDefault="000E6ED9" w14:paraId="054F49FC" w14:textId="1FBF16F8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2212CDA7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251476" w:rsidR="00251476">
        <w:rPr>
          <w:sz w:val="40"/>
          <w:szCs w:val="40"/>
        </w:rPr>
        <w:t>End of Queue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05526CCF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05526CCF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05526CCF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05526CCF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05526CCF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05526CCF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B703C5" w14:paraId="2FED8BA1" w14:textId="0D01D36C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05526CCF" w:rsidR="1A516C78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05526CCF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000E6ED9" w:rsidRDefault="00B703C5" w14:paraId="47127A27" w14:textId="007820C7">
            <w:pPr>
              <w:jc w:val="left"/>
              <w:rPr>
                <w:rFonts w:ascii="Aptos Body" w:hAnsi="Aptos Body" w:cs="Arial"/>
                <w:i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10E1A301" w:rsidTr="05526CCF" w14:paraId="76CDDC68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59131412" w:rsidP="10E1A301" w:rsidRDefault="59131412" w14:paraId="13870EFB" w14:textId="6A4213C4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05526CCF" w:rsidR="71185AE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05526CCF" w:rsidR="3DB2626F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05526CCF" w:rsidR="71185AE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05526CCF" w:rsidR="1C89D36E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05526CCF" w:rsidR="71185AE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05526CCF" w:rsidR="7635E76C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10E1A301" w:rsidP="05526CCF" w:rsidRDefault="10E1A301" w14:paraId="1EB7E868" w14:textId="1B2CA07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3811582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05526CCF" w:rsidR="7C9A2C5A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05526CCF" w:rsidR="7C9A2C5A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10E1A301" w:rsidP="05526CCF" w:rsidRDefault="10E1A301" w14:paraId="1BDC32D9" w14:textId="70D05277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147726513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05526CCF" w:rsidR="7C9A2C5A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05526CCF" w:rsidR="7C9A2C5A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05526CCF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B703C5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OpenLR  </w:t>
            </w:r>
          </w:p>
          <w:p w:rsidRPr="000E6ED9" w:rsidR="000E6ED9" w:rsidP="000E6ED9" w:rsidRDefault="00B703C5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05526CCF" w:rsidRDefault="00B703C5" w14:paraId="220CD7BE" w14:textId="31150D78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05526CCF" w:rsidR="26B2D665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05526CCF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05526CCF" w:rsidRDefault="00B703C5" w14:paraId="61BD6325" w14:textId="23876C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05526CCF" w:rsidR="26B2D665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05526CCF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05526CCF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B703C5" w14:paraId="4E3B3BEC" w14:textId="3C2F70FE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/>
                  <w:lang w:val="en-US"/>
                </w:rPr>
              </w:sdtPr>
              <w:sdtContent>
                <w:r w:rsidRPr="05526CCF" w:rsidR="377C2733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/>
                  <w:lang w:val="en-US"/>
                </w:rPr>
              </w:sdtEndPr>
            </w:sdt>
            <w:r w:rsidRPr="05526CCF" w:rsidR="000E6ED9">
              <w:rPr>
                <w:rFonts w:ascii="Aptos Body" w:hAnsi="Aptos Body"/>
                <w:lang w:val="en-US"/>
              </w:rPr>
              <w:t xml:space="preserve"> </w:t>
            </w:r>
            <w:r w:rsidRPr="05526CCF" w:rsidR="000E6ED9">
              <w:rPr>
                <w:rFonts w:ascii="Aptos Body" w:hAnsi="Aptos Body" w:cs="Arial"/>
                <w:lang w:val="en-US"/>
              </w:rPr>
              <w:t xml:space="preserve">all sections of the road network as </w:t>
            </w:r>
            <w:r w:rsidRPr="05526CCF" w:rsidR="000E6ED9">
              <w:rPr>
                <w:rFonts w:ascii="Aptos Body" w:hAnsi="Aptos Body" w:cs="Arial"/>
                <w:lang w:val="en-US"/>
              </w:rPr>
              <w:t>designated</w:t>
            </w:r>
            <w:r w:rsidRPr="05526CCF" w:rsidR="000E6ED9">
              <w:rPr>
                <w:rFonts w:ascii="Aptos Body" w:hAnsi="Aptos Body" w:cs="Arial"/>
                <w:lang w:val="en-US"/>
              </w:rPr>
              <w:t xml:space="preserve"> by the Member State</w:t>
            </w:r>
          </w:p>
          <w:p w:rsidRPr="000E6ED9" w:rsidR="000E6ED9" w:rsidP="05526CCF" w:rsidRDefault="00B703C5" w14:paraId="51769D5B" w14:textId="5B913AE2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05526CCF" w:rsidR="54322AFE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05526CCF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05526CCF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B703C5" w14:paraId="391FCB88" w14:textId="765CA9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05526CCF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B703C5" w14:paraId="6A0B1EEC" w14:textId="16FBDF1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05526CCF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5526CCF" w:rsidRDefault="00B703C5" w14:paraId="6F55CDB8" w14:textId="0FB6D565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05526CCF" w:rsidR="7FE066A6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05526CCF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05526CCF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05526CCF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</w:p>
        </w:tc>
        <w:tc>
          <w:tcPr>
            <w:tcW w:w="1134" w:type="dxa"/>
          </w:tcPr>
          <w:p w:rsidRPr="00680B57" w:rsidR="000E6ED9" w:rsidP="000E6ED9" w:rsidRDefault="00B703C5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</w:p>
        </w:tc>
        <w:tc>
          <w:tcPr>
            <w:tcW w:w="1134" w:type="dxa"/>
          </w:tcPr>
          <w:p w:rsidRPr="00680B57" w:rsidR="000E6ED9" w:rsidP="000E6ED9" w:rsidRDefault="00B703C5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B703C5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B703C5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B703C5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B703C5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B703C5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B703C5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B703C5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B703C5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251476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03C5" w:rsidP="00CF43DF" w:rsidRDefault="00B703C5" w14:paraId="184C7C3C" w14:textId="77777777">
      <w:pPr>
        <w:spacing w:after="0" w:line="240" w:lineRule="auto"/>
      </w:pPr>
      <w:r>
        <w:separator/>
      </w:r>
    </w:p>
  </w:endnote>
  <w:endnote w:type="continuationSeparator" w:id="0">
    <w:p w:rsidR="00B703C5" w:rsidP="00CF43DF" w:rsidRDefault="00B703C5" w14:paraId="3995DB1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03C5" w:rsidP="00CF43DF" w:rsidRDefault="00B703C5" w14:paraId="38E4AAD6" w14:textId="77777777">
      <w:pPr>
        <w:spacing w:after="0" w:line="240" w:lineRule="auto"/>
      </w:pPr>
      <w:r>
        <w:separator/>
      </w:r>
    </w:p>
  </w:footnote>
  <w:footnote w:type="continuationSeparator" w:id="0">
    <w:p w:rsidR="00B703C5" w:rsidP="00CF43DF" w:rsidRDefault="00B703C5" w14:paraId="77C106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52F18"/>
    <w:rsid w:val="000E6ED9"/>
    <w:rsid w:val="0015382A"/>
    <w:rsid w:val="001E5C03"/>
    <w:rsid w:val="00251476"/>
    <w:rsid w:val="002A7207"/>
    <w:rsid w:val="004C5D46"/>
    <w:rsid w:val="00575A49"/>
    <w:rsid w:val="00680B57"/>
    <w:rsid w:val="006E0193"/>
    <w:rsid w:val="007E427E"/>
    <w:rsid w:val="00852A72"/>
    <w:rsid w:val="00865F1C"/>
    <w:rsid w:val="008E1E44"/>
    <w:rsid w:val="00A50FFF"/>
    <w:rsid w:val="00AF4C62"/>
    <w:rsid w:val="00B373AF"/>
    <w:rsid w:val="00B703C5"/>
    <w:rsid w:val="00BF3417"/>
    <w:rsid w:val="00C52F83"/>
    <w:rsid w:val="00CF43DF"/>
    <w:rsid w:val="00D21146"/>
    <w:rsid w:val="00D56069"/>
    <w:rsid w:val="00D57411"/>
    <w:rsid w:val="00F40485"/>
    <w:rsid w:val="00F54254"/>
    <w:rsid w:val="00FA51A7"/>
    <w:rsid w:val="00FB7A02"/>
    <w:rsid w:val="05526CCF"/>
    <w:rsid w:val="0FCB082D"/>
    <w:rsid w:val="10E1A301"/>
    <w:rsid w:val="13846915"/>
    <w:rsid w:val="1A516C78"/>
    <w:rsid w:val="1C89D36E"/>
    <w:rsid w:val="1F48DF20"/>
    <w:rsid w:val="26B2D665"/>
    <w:rsid w:val="377C2733"/>
    <w:rsid w:val="3DB2626F"/>
    <w:rsid w:val="4A2600EF"/>
    <w:rsid w:val="5186F898"/>
    <w:rsid w:val="54322AFE"/>
    <w:rsid w:val="59131412"/>
    <w:rsid w:val="71185AE5"/>
    <w:rsid w:val="7635E76C"/>
    <w:rsid w:val="7A69791F"/>
    <w:rsid w:val="7C9A2C5A"/>
    <w:rsid w:val="7FE0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E8923E-BD3F-403D-89F3-66E9A418EA51}"/>
</file>

<file path=customXml/itemProps2.xml><?xml version="1.0" encoding="utf-8"?>
<ds:datastoreItem xmlns:ds="http://schemas.openxmlformats.org/officeDocument/2006/customXml" ds:itemID="{9CB41592-517F-42F4-96CD-D36FBD30B479}"/>
</file>

<file path=customXml/itemProps3.xml><?xml version="1.0" encoding="utf-8"?>
<ds:datastoreItem xmlns:ds="http://schemas.openxmlformats.org/officeDocument/2006/customXml" ds:itemID="{0C3FEA79-F289-42DC-9D80-29158FC64C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7</revision>
  <dcterms:created xsi:type="dcterms:W3CDTF">2026-05-11T08:22:00.0000000Z</dcterms:created>
  <dcterms:modified xsi:type="dcterms:W3CDTF">2026-05-14T10:55:19.3071567Z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