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P="00FB7A02" w:rsidRDefault="00052F18" w14:paraId="054F49FC" w14:textId="7789A3C5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Emergency Vehicle Approaching</w:t>
                                </w:r>
                                <w:r w:rsidRPr="00FB7A02" w:rsidR="00FB7A02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0E6ED9" w:rsid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Pr="00CF43DF" w:rsidR="00CF43DF" w:rsidP="00FB7A02" w:rsidRDefault="00052F18" w14:paraId="054F49FC" w14:textId="7789A3C5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>Emergency Vehicle Approaching</w:t>
                          </w:r>
                          <w:r w:rsidRPr="00FB7A02" w:rsidR="00FB7A02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0E6ED9" w:rsid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30416885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 xml:space="preserve">NRA Self-Declaration Form - </w:t>
      </w:r>
      <w:r w:rsidRPr="00B85C07" w:rsidR="00B85C07">
        <w:rPr>
          <w:sz w:val="40"/>
          <w:szCs w:val="40"/>
        </w:rPr>
        <w:t>Emergency Vehicle Approaching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58783E7B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8783E7B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8783E7B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8783E7B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8783E7B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8783E7B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0E0F56" w14:paraId="2FED8BA1" w14:textId="35C123C2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8783E7B" w:rsidR="5B4937D3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8783E7B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58783E7B" w:rsidRDefault="000E0F56" w14:paraId="47127A27" w14:textId="194C5B4A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8783E7B" w:rsidR="464A1E10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8783E7B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718EE568" w:rsidTr="58783E7B" w14:paraId="3C03E175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11F198E2" w:rsidP="718EE568" w:rsidRDefault="11F198E2" w14:paraId="7D4C371A" w14:textId="584D9FBD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58783E7B" w:rsidR="126328AF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58783E7B" w:rsidR="3AC7B829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58783E7B" w:rsidR="126328AF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58783E7B" w:rsidR="3E533A82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58783E7B" w:rsidR="126328AF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58783E7B" w:rsidR="3EB343AE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53" w:type="dxa"/>
            <w:gridSpan w:val="4"/>
            <w:tcMar/>
          </w:tcPr>
          <w:p w:rsidR="718EE568" w:rsidP="58783E7B" w:rsidRDefault="718EE568" w14:paraId="3EDD58BD" w14:textId="63A71EE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39330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8783E7B" w:rsidR="0CC33D8A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8783E7B" w:rsidR="0CC33D8A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718EE568" w:rsidP="58783E7B" w:rsidRDefault="718EE568" w14:paraId="1F20BB6E" w14:textId="2E0BD6D6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43651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8783E7B" w:rsidR="0CC33D8A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8783E7B" w:rsidR="0CC33D8A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58783E7B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0F56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OpenLR  </w:t>
            </w:r>
          </w:p>
          <w:p w:rsidRPr="000E6ED9" w:rsidR="000E6ED9" w:rsidP="000E6ED9" w:rsidRDefault="000E0F56" w14:paraId="12A36957" w14:textId="78C10EFF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iCs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58783E7B" w:rsidRDefault="000E0F56" w14:paraId="220CD7BE" w14:textId="02F5EFD8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8783E7B" w:rsidR="475C971D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8783E7B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58783E7B" w:rsidRDefault="000E0F56" w14:paraId="61BD6325" w14:textId="43CC1AD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8783E7B" w:rsidR="475C971D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8783E7B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58783E7B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0F56" w14:paraId="4E3B3BEC" w14:textId="06BA092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/>
                  <w:lang w:val="en-US"/>
                </w:r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>all sections of the road network as designated by the Member State</w:t>
            </w:r>
          </w:p>
          <w:p w:rsidRPr="000E6ED9" w:rsidR="000E6ED9" w:rsidP="58783E7B" w:rsidRDefault="000E0F56" w14:paraId="51769D5B" w14:textId="05B836E3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8783E7B" w:rsidR="4060E95D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8783E7B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58783E7B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0E0F56" w14:paraId="391FCB88" w14:textId="765CA9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National access</w:t>
            </w:r>
            <w:r w:rsidR="00052F18">
              <w:rPr>
                <w:rFonts w:ascii="Aptos Body" w:hAnsi="Aptos Body" w:cs="Arial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 xml:space="preserve">point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8783E7B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0E0F56" w14:paraId="6A0B1EEC" w14:textId="16FBDF1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8783E7B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58783E7B" w:rsidRDefault="000E0F56" w14:paraId="6F55CDB8" w14:textId="4C8A7CDB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8783E7B" w:rsidR="4FA318C0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8783E7B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58783E7B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58783E7B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Further details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0F56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0F56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0F56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0F56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0F56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0F56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0F56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0F56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</w:p>
        </w:tc>
        <w:tc>
          <w:tcPr>
            <w:tcW w:w="1134" w:type="dxa"/>
          </w:tcPr>
          <w:p w:rsidRPr="00680B57" w:rsidR="000E6ED9" w:rsidP="000E6ED9" w:rsidRDefault="000E0F56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</w:p>
        </w:tc>
        <w:tc>
          <w:tcPr>
            <w:tcW w:w="1134" w:type="dxa"/>
          </w:tcPr>
          <w:p w:rsidRPr="00680B57" w:rsidR="000E6ED9" w:rsidP="000E6ED9" w:rsidRDefault="000E0F56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0F56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0E0F56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0E0F56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0E0F56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0E0F56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0E0F56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0E0F56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0E0F56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B85C07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1.15pt;height:95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0F56" w:rsidP="00CF43DF" w:rsidRDefault="000E0F56" w14:paraId="186D342C" w14:textId="77777777">
      <w:pPr>
        <w:spacing w:after="0" w:line="240" w:lineRule="auto"/>
      </w:pPr>
      <w:r>
        <w:separator/>
      </w:r>
    </w:p>
  </w:endnote>
  <w:endnote w:type="continuationSeparator" w:id="0">
    <w:p w:rsidR="000E0F56" w:rsidP="00CF43DF" w:rsidRDefault="000E0F56" w14:paraId="6775D2C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0F56" w:rsidP="00CF43DF" w:rsidRDefault="000E0F56" w14:paraId="0D271F1A" w14:textId="77777777">
      <w:pPr>
        <w:spacing w:after="0" w:line="240" w:lineRule="auto"/>
      </w:pPr>
      <w:r>
        <w:separator/>
      </w:r>
    </w:p>
  </w:footnote>
  <w:footnote w:type="continuationSeparator" w:id="0">
    <w:p w:rsidR="000E0F56" w:rsidP="00CF43DF" w:rsidRDefault="000E0F56" w14:paraId="3D36A05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52F18"/>
    <w:rsid w:val="000E0F56"/>
    <w:rsid w:val="000E6ED9"/>
    <w:rsid w:val="0015382A"/>
    <w:rsid w:val="001E5C03"/>
    <w:rsid w:val="002A7207"/>
    <w:rsid w:val="004C5D46"/>
    <w:rsid w:val="00575A49"/>
    <w:rsid w:val="00680B57"/>
    <w:rsid w:val="006E0193"/>
    <w:rsid w:val="007E427E"/>
    <w:rsid w:val="00852A72"/>
    <w:rsid w:val="00865F1C"/>
    <w:rsid w:val="008E1E44"/>
    <w:rsid w:val="00A50FFF"/>
    <w:rsid w:val="00B373AF"/>
    <w:rsid w:val="00B85C07"/>
    <w:rsid w:val="00BF3417"/>
    <w:rsid w:val="00CF43DF"/>
    <w:rsid w:val="00D21146"/>
    <w:rsid w:val="00D56069"/>
    <w:rsid w:val="00D57411"/>
    <w:rsid w:val="00F40485"/>
    <w:rsid w:val="00F54254"/>
    <w:rsid w:val="00FA51A7"/>
    <w:rsid w:val="00FB7A02"/>
    <w:rsid w:val="0CC33D8A"/>
    <w:rsid w:val="11F198E2"/>
    <w:rsid w:val="126328AF"/>
    <w:rsid w:val="2100C0CE"/>
    <w:rsid w:val="2B2DED8F"/>
    <w:rsid w:val="3AC7B829"/>
    <w:rsid w:val="3E533A82"/>
    <w:rsid w:val="3EB343AE"/>
    <w:rsid w:val="4060E95D"/>
    <w:rsid w:val="4066EC89"/>
    <w:rsid w:val="437A6C9A"/>
    <w:rsid w:val="442CFD2D"/>
    <w:rsid w:val="464A1E10"/>
    <w:rsid w:val="475C971D"/>
    <w:rsid w:val="4FA318C0"/>
    <w:rsid w:val="4FE4D7EC"/>
    <w:rsid w:val="58783E7B"/>
    <w:rsid w:val="5B4937D3"/>
    <w:rsid w:val="638F79A6"/>
    <w:rsid w:val="718EE568"/>
    <w:rsid w:val="7284F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85DD5D-963A-4B63-92FF-E2E9D492096D}"/>
</file>

<file path=customXml/itemProps2.xml><?xml version="1.0" encoding="utf-8"?>
<ds:datastoreItem xmlns:ds="http://schemas.openxmlformats.org/officeDocument/2006/customXml" ds:itemID="{2CD43208-5458-44D8-A8F0-C6A6A98E2C0C}"/>
</file>

<file path=customXml/itemProps3.xml><?xml version="1.0" encoding="utf-8"?>
<ds:datastoreItem xmlns:ds="http://schemas.openxmlformats.org/officeDocument/2006/customXml" ds:itemID="{10B316A7-C425-472A-B192-E59B7AC478C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6</revision>
  <dcterms:created xsi:type="dcterms:W3CDTF">2026-05-11T08:22:00.0000000Z</dcterms:created>
  <dcterms:modified xsi:type="dcterms:W3CDTF">2026-05-14T10:55:25.4058926Z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