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P="00FB7A02" w:rsidRDefault="00FB7A02" w14:paraId="054F49FC" w14:textId="1E729F52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FB7A02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Animal, People, Obstacles, Debris on the Road</w:t>
                                </w:r>
                                <w:r w:rsidRPr="00FB7A02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0E6ED9" w:rsid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Pr="00CF43DF" w:rsidR="00CF43DF" w:rsidP="00FB7A02" w:rsidRDefault="00FB7A02" w14:paraId="054F49FC" w14:textId="1E729F52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FB7A02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>Animal, People, Obstacles, Debris on the Road</w:t>
                          </w:r>
                          <w:r w:rsidRPr="00FB7A02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0E6ED9" w:rsid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63AF4C81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>NRA Self-Declaration Form - Animal, People, Obstacles, Debris on the Road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576F0A6A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76F0A6A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76F0A6A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76F0A6A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76F0A6A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76F0A6A" w14:paraId="2AE4FBC4" w14:textId="77777777">
        <w:trPr>
          <w:trHeight w:val="600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D57411" w14:paraId="2FED8BA1" w14:textId="3CFC92DA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0678B23C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576F0A6A" w:rsidRDefault="00D57411" w14:paraId="47127A27" w14:textId="47966F4C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4FC1FA14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44E22093" w:rsidTr="576F0A6A" w14:paraId="55F850E5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576F0A6A" w:rsidP="576F0A6A" w:rsidRDefault="576F0A6A" w14:paraId="2773AE74" w14:textId="26A48B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Body" w:hAnsi="Aptos Body" w:cs="Arial"/>
                <w:b w:val="1"/>
                <w:bCs w:val="1"/>
                <w:lang w:val="cs-CZ"/>
              </w:rPr>
            </w:pPr>
            <w:r w:rsidRPr="576F0A6A" w:rsidR="576F0A6A">
              <w:rPr>
                <w:rFonts w:ascii="Aptos Body" w:hAnsi="Aptos Body" w:cs="Arial"/>
                <w:b w:val="1"/>
                <w:bCs w:val="1"/>
                <w:lang w:val="en-US"/>
              </w:rPr>
              <w:t xml:space="preserve">Data </w:t>
            </w:r>
            <w:r w:rsidRPr="576F0A6A" w:rsidR="248663BB">
              <w:rPr>
                <w:rFonts w:ascii="Aptos Body" w:hAnsi="Aptos Body" w:cs="Arial"/>
                <w:b w:val="1"/>
                <w:bCs w:val="1"/>
                <w:lang w:val="en-US"/>
              </w:rPr>
              <w:t>P</w:t>
            </w:r>
            <w:r w:rsidRPr="576F0A6A" w:rsidR="576F0A6A">
              <w:rPr>
                <w:rFonts w:ascii="Aptos Body" w:hAnsi="Aptos Body" w:cs="Arial"/>
                <w:b w:val="1"/>
                <w:bCs w:val="1"/>
                <w:lang w:val="en-US"/>
              </w:rPr>
              <w:t xml:space="preserve">rocessing </w:t>
            </w:r>
            <w:r w:rsidRPr="576F0A6A" w:rsidR="75891387">
              <w:rPr>
                <w:rFonts w:ascii="Aptos Body" w:hAnsi="Aptos Body" w:cs="Arial"/>
                <w:b w:val="1"/>
                <w:bCs w:val="1"/>
                <w:lang w:val="en-US"/>
              </w:rPr>
              <w:t>L</w:t>
            </w:r>
            <w:r w:rsidRPr="576F0A6A" w:rsidR="576F0A6A">
              <w:rPr>
                <w:rFonts w:ascii="Aptos Body" w:hAnsi="Aptos Body" w:cs="Arial"/>
                <w:b w:val="1"/>
                <w:bCs w:val="1"/>
                <w:lang w:val="en-US"/>
              </w:rPr>
              <w:t>evel:</w:t>
            </w:r>
          </w:p>
        </w:tc>
        <w:tc>
          <w:tcPr>
            <w:tcW w:w="6553" w:type="dxa"/>
            <w:gridSpan w:val="4"/>
            <w:tcMar/>
          </w:tcPr>
          <w:p w:rsidR="570DD061" w:rsidP="576F0A6A" w:rsidRDefault="570DD061" w14:paraId="5D656E1D" w14:textId="6040912E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31474593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570DD061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570DD061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570DD061" w:rsidP="576F0A6A" w:rsidRDefault="570DD061" w14:paraId="1D35C3AD" w14:textId="17EA7F0A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73849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570DD061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570DD061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576F0A6A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D57411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</w:t>
            </w:r>
            <w:proofErr w:type="spellStart"/>
            <w:r w:rsidRPr="000E6ED9" w:rsidR="000E6ED9">
              <w:rPr>
                <w:rFonts w:ascii="Aptos Body" w:hAnsi="Aptos Body" w:cs="Arial"/>
                <w:lang w:val="en-US"/>
              </w:rPr>
              <w:t>OpenLR</w:t>
            </w:r>
            <w:proofErr w:type="spellEnd"/>
            <w:r w:rsidRPr="000E6ED9" w:rsidR="000E6ED9">
              <w:rPr>
                <w:rFonts w:ascii="Aptos Body" w:hAnsi="Aptos Body" w:cs="Arial"/>
                <w:lang w:val="en-US"/>
              </w:rPr>
              <w:t xml:space="preserve">  </w:t>
            </w:r>
          </w:p>
          <w:p w:rsidRPr="000E6ED9" w:rsidR="000E6ED9" w:rsidP="000E6ED9" w:rsidRDefault="00D57411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576F0A6A" w:rsidRDefault="00D57411" w14:paraId="220CD7BE" w14:textId="6BB4BD6C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6E1D3C60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576F0A6A" w:rsidRDefault="00D57411" w14:paraId="61BD6325" w14:textId="36B660AC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6E1D3C60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576F0A6A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D57411" w14:paraId="4E3B3BEC" w14:textId="06BA092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576F0A6A" w:rsidRDefault="00D57411" w14:paraId="51769D5B" w14:textId="3759DDC9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3DE49DB1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576F0A6A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D57411" w14:paraId="391FCB88" w14:textId="6268BED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</w:t>
            </w:r>
            <w:proofErr w:type="spellStart"/>
            <w:r w:rsidRPr="000E6ED9" w:rsidR="000E6ED9">
              <w:rPr>
                <w:rFonts w:ascii="Aptos Body" w:hAnsi="Aptos Body" w:cs="Arial"/>
                <w:lang w:val="en-US"/>
              </w:rPr>
              <w:t>accesspoint</w:t>
            </w:r>
            <w:proofErr w:type="spellEnd"/>
            <w:r w:rsidRPr="000E6ED9" w:rsidR="000E6ED9">
              <w:rPr>
                <w:rFonts w:ascii="Aptos Body" w:hAnsi="Aptos Body" w:cs="Arial"/>
                <w:lang w:val="en-US"/>
              </w:rPr>
              <w:t xml:space="preserve">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76F0A6A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D57411" w14:paraId="6A0B1EEC" w14:textId="16FBDF1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76F0A6A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576F0A6A" w:rsidRDefault="00D57411" w14:paraId="6F55CDB8" w14:textId="717AA05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76F0A6A" w:rsidR="7B3A90C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76F0A6A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576F0A6A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576F0A6A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Further </w:t>
            </w:r>
            <w:proofErr w:type="gramStart"/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details</w:t>
            </w:r>
            <w:proofErr w:type="gramEnd"/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D57411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D57411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D57411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D57411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D57411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D57411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D57411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D57411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D57411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D57411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FB7A02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8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7411" w:rsidP="00CF43DF" w:rsidRDefault="00D57411" w14:paraId="6AE15736" w14:textId="77777777">
      <w:pPr>
        <w:spacing w:after="0" w:line="240" w:lineRule="auto"/>
      </w:pPr>
      <w:r>
        <w:separator/>
      </w:r>
    </w:p>
  </w:endnote>
  <w:endnote w:type="continuationSeparator" w:id="0">
    <w:p w:rsidR="00D57411" w:rsidP="00CF43DF" w:rsidRDefault="00D57411" w14:paraId="441777A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7411" w:rsidP="00CF43DF" w:rsidRDefault="00D57411" w14:paraId="0D0BE9AA" w14:textId="77777777">
      <w:pPr>
        <w:spacing w:after="0" w:line="240" w:lineRule="auto"/>
      </w:pPr>
      <w:r>
        <w:separator/>
      </w:r>
    </w:p>
  </w:footnote>
  <w:footnote w:type="continuationSeparator" w:id="0">
    <w:p w:rsidR="00D57411" w:rsidP="00CF43DF" w:rsidRDefault="00D57411" w14:paraId="04CD04C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E6ED9"/>
    <w:rsid w:val="0015382A"/>
    <w:rsid w:val="001E5C03"/>
    <w:rsid w:val="002A7207"/>
    <w:rsid w:val="004C5D46"/>
    <w:rsid w:val="00575A49"/>
    <w:rsid w:val="00680B57"/>
    <w:rsid w:val="006E0193"/>
    <w:rsid w:val="007E427E"/>
    <w:rsid w:val="00852A72"/>
    <w:rsid w:val="00865F1C"/>
    <w:rsid w:val="008E1E44"/>
    <w:rsid w:val="00A50FFF"/>
    <w:rsid w:val="00B373AF"/>
    <w:rsid w:val="00BF3417"/>
    <w:rsid w:val="00CF43DF"/>
    <w:rsid w:val="00D21146"/>
    <w:rsid w:val="00D56069"/>
    <w:rsid w:val="00D57411"/>
    <w:rsid w:val="00F40485"/>
    <w:rsid w:val="00F54254"/>
    <w:rsid w:val="00FB7A02"/>
    <w:rsid w:val="0678B23C"/>
    <w:rsid w:val="06A407AB"/>
    <w:rsid w:val="0AF69D66"/>
    <w:rsid w:val="1AE0621C"/>
    <w:rsid w:val="20B25EAD"/>
    <w:rsid w:val="20B25EAD"/>
    <w:rsid w:val="248663BB"/>
    <w:rsid w:val="26543593"/>
    <w:rsid w:val="2C228463"/>
    <w:rsid w:val="3611B7E2"/>
    <w:rsid w:val="362B5400"/>
    <w:rsid w:val="3DE49DB1"/>
    <w:rsid w:val="3F6CF958"/>
    <w:rsid w:val="3F980657"/>
    <w:rsid w:val="44E22093"/>
    <w:rsid w:val="492E1767"/>
    <w:rsid w:val="4DECDBCA"/>
    <w:rsid w:val="4E88413D"/>
    <w:rsid w:val="4FC1FA14"/>
    <w:rsid w:val="570DD061"/>
    <w:rsid w:val="576F0A6A"/>
    <w:rsid w:val="5EE68DC9"/>
    <w:rsid w:val="6B7CCBEA"/>
    <w:rsid w:val="6BD6DF81"/>
    <w:rsid w:val="6C1ECB2F"/>
    <w:rsid w:val="6E1D3C60"/>
    <w:rsid w:val="7300838A"/>
    <w:rsid w:val="75891387"/>
    <w:rsid w:val="7B3A9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7BC59B-6681-40C4-BCD7-95853A502CA5}"/>
</file>

<file path=customXml/itemProps2.xml><?xml version="1.0" encoding="utf-8"?>
<ds:datastoreItem xmlns:ds="http://schemas.openxmlformats.org/officeDocument/2006/customXml" ds:itemID="{863A8D06-CEDD-4D95-8148-8300B799C696}"/>
</file>

<file path=customXml/itemProps3.xml><?xml version="1.0" encoding="utf-8"?>
<ds:datastoreItem xmlns:ds="http://schemas.openxmlformats.org/officeDocument/2006/customXml" ds:itemID="{4B471E55-DA80-41D1-A265-8DA324B447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6</revision>
  <dcterms:created xsi:type="dcterms:W3CDTF">2026-05-11T08:22:00.0000000Z</dcterms:created>
  <dcterms:modified xsi:type="dcterms:W3CDTF">2026-05-14T10:55:29.2129058Z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